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D6906">
      <w:pPr>
        <w:spacing w:line="576" w:lineRule="exact"/>
        <w:textAlignment w:val="center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1</w:t>
      </w:r>
    </w:p>
    <w:p w14:paraId="3F18967D">
      <w:pPr>
        <w:spacing w:line="360" w:lineRule="auto"/>
        <w:jc w:val="center"/>
        <w:textAlignment w:val="center"/>
        <w:outlineLvl w:val="3"/>
        <w:rPr>
          <w:rFonts w:asci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 w:cs="方正小标宋_GBK"/>
          <w:color w:val="000000"/>
          <w:sz w:val="44"/>
          <w:szCs w:val="44"/>
        </w:rPr>
        <w:t>2026年</w:t>
      </w:r>
      <w:r>
        <w:rPr>
          <w:rFonts w:hint="eastAsia" w:ascii="方正小标宋_GBK" w:eastAsia="方正小标宋_GBK" w:cs="方正小标宋_GBK"/>
          <w:sz w:val="44"/>
          <w:szCs w:val="44"/>
        </w:rPr>
        <w:t>前沿新兴技术科普作品</w:t>
      </w:r>
      <w:r>
        <w:rPr>
          <w:rFonts w:hint="eastAsia" w:ascii="方正小标宋_GBK" w:eastAsia="方正小标宋_GBK" w:cs="方正小标宋_GBK"/>
          <w:color w:val="000000"/>
          <w:sz w:val="44"/>
          <w:szCs w:val="44"/>
        </w:rPr>
        <w:t>推荐表</w:t>
      </w:r>
    </w:p>
    <w:p w14:paraId="2B6B5F03">
      <w:pPr>
        <w:spacing w:line="576" w:lineRule="exact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</w:p>
    <w:p w14:paraId="2358B476"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</w:rPr>
        <w:t>推荐单位：</w:t>
      </w:r>
      <w:r>
        <w:rPr>
          <w:rFonts w:ascii="Times New Roman" w:hAnsi="Times New Roman" w:eastAsia="仿宋_GB2312" w:cs="仿宋_GB2312"/>
          <w:color w:val="000000"/>
          <w:sz w:val="24"/>
        </w:rPr>
        <w:t xml:space="preserve">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</w:rPr>
        <w:t xml:space="preserve">      </w:t>
      </w:r>
      <w:r>
        <w:rPr>
          <w:rFonts w:ascii="Times New Roman" w:hAnsi="Times New Roman" w:eastAsia="仿宋_GB2312" w:cs="仿宋_GB2312"/>
          <w:color w:val="000000"/>
          <w:sz w:val="24"/>
        </w:rPr>
        <w:t xml:space="preserve">           </w:t>
      </w:r>
      <w:r>
        <w:rPr>
          <w:rFonts w:hint="eastAsia" w:ascii="Times New Roman" w:hAnsi="Times New Roman" w:eastAsia="仿宋_GB2312" w:cs="仿宋_GB2312"/>
          <w:color w:val="000000"/>
          <w:sz w:val="24"/>
        </w:rPr>
        <w:t>序号：</w:t>
      </w:r>
    </w:p>
    <w:tbl>
      <w:tblPr>
        <w:tblStyle w:val="10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 w14:paraId="307BAC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02CD2E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名   称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431851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1C2AF2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061F8C1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领   域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3A02E18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B1C697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3D69026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795180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542A13B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主创人员或单位</w:t>
            </w:r>
          </w:p>
          <w:p w14:paraId="375E727D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（注明学习、</w:t>
            </w:r>
          </w:p>
          <w:p w14:paraId="12E189F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工作单位及职务/职称）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6BDCAD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4169F1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18A384B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994C9AA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1D3213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2D91A1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联系地址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E57E5E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45AE2A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943597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779ED2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86A1F9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3C22DE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669BB8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354BB62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内容简介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4A1C5C8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字以内）</w:t>
            </w:r>
          </w:p>
        </w:tc>
      </w:tr>
      <w:tr w14:paraId="15F395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8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D36B3D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主要创新点</w:t>
            </w:r>
          </w:p>
          <w:p w14:paraId="5970607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445E891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字以内）</w:t>
            </w:r>
          </w:p>
        </w:tc>
      </w:tr>
      <w:tr w14:paraId="4C8AF1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1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3FA413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传播效果</w:t>
            </w:r>
          </w:p>
          <w:p w14:paraId="5C48A02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996E034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字以内）</w:t>
            </w:r>
          </w:p>
          <w:p w14:paraId="368BFCD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33CACE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E25318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引用素材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00529B0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，许可使用授权方式、区域、期限（提供证明材料）：</w:t>
            </w:r>
          </w:p>
        </w:tc>
      </w:tr>
      <w:tr w14:paraId="27AF08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5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AA6F5B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作者承诺及</w:t>
            </w:r>
          </w:p>
          <w:p w14:paraId="6F8338C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授权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036650B"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    本人（本单位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 w14:paraId="7A7F4B5B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本人（本单位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3CB07203"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</w:p>
          <w:p w14:paraId="1B5E57E0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姓名（签字）：              </w:t>
            </w:r>
          </w:p>
          <w:p w14:paraId="1B29A5CF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单位（盖章）：              </w:t>
            </w:r>
          </w:p>
          <w:p w14:paraId="77481757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日                </w:t>
            </w:r>
          </w:p>
          <w:p w14:paraId="20D03F3B"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3D47A9EA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如该作品为单位组织创作，由所在单位盖章。签字须手写。</w:t>
            </w:r>
          </w:p>
        </w:tc>
      </w:tr>
      <w:tr w14:paraId="585C3C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0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94211F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部门/地方</w:t>
            </w:r>
          </w:p>
          <w:p w14:paraId="7111F7C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推荐意见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27752A84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    经审查，作者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内容无政治性及科学性错误，作者无违背科研诚信及科技伦理的行为。</w:t>
            </w:r>
          </w:p>
          <w:p w14:paraId="1257D6BB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同意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推荐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。</w:t>
            </w:r>
          </w:p>
          <w:p w14:paraId="6224896F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6EB48C37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2A0F15B4">
            <w:pPr>
              <w:spacing w:line="576" w:lineRule="exac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</w:rPr>
            </w:pPr>
          </w:p>
          <w:p w14:paraId="2CF9C277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7175675F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单位（盖章）：             </w:t>
            </w:r>
          </w:p>
          <w:p w14:paraId="2EDA5EB0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日               </w:t>
            </w:r>
          </w:p>
        </w:tc>
      </w:tr>
    </w:tbl>
    <w:p w14:paraId="0A899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/>
        <w:spacing w:line="20" w:lineRule="exact"/>
        <w:ind w:firstLine="0" w:firstLineChars="0"/>
        <w:textAlignment w:val="center"/>
        <w:outlineLvl w:val="1"/>
        <w:rPr>
          <w:rFonts w:hint="eastAsia" w:ascii="Times New Roman" w:hAnsi="Times New Roman" w:eastAsia="仿宋_GB2312" w:cs="仿宋_GB2312"/>
          <w:color w:val="000000"/>
          <w:sz w:val="24"/>
        </w:rPr>
      </w:pPr>
      <w:bookmarkStart w:id="0" w:name="_GoBack"/>
    </w:p>
    <w:bookmarkEnd w:id="0"/>
    <w:sectPr>
      <w:footerReference r:id="rId3" w:type="default"/>
      <w:pgSz w:w="11906" w:h="16838"/>
      <w:pgMar w:top="2098" w:right="1474" w:bottom="1984" w:left="1587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方正小标宋简体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8A908">
    <w:pPr>
      <w:pStyle w:val="7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66725" cy="1987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6725" cy="198573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5B94152A">
                          <w:pPr>
                            <w:pStyle w:val="7"/>
                            <w:rPr>
                              <w:rFonts w:asci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5.65pt;width:36.7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78tS9gAAAADAQAADwAAAAAAAAABACAAAAAiAAAAZHJz&#10;L2Rvd25yZXYueG1sUEsBAhQAFAAAAAgAh07iQMoDTcIEAgAA9AMAAA4AAAAAAAAAAQAgAAAAJwEA&#10;AGRycy9lMm9Eb2MueG1sUEsFBgAAAAAGAAYAWQEAAJ0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5B94152A">
                    <w:pPr>
                      <w:pStyle w:val="7"/>
                      <w:rPr>
                        <w:rFonts w:asci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0DF3425A"/>
    <w:rsid w:val="225EC2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adjustRightInd w:val="0"/>
      <w:snapToGrid w:val="0"/>
      <w:spacing w:line="336" w:lineRule="auto"/>
      <w:ind w:firstLine="200" w:firstLineChars="200"/>
      <w:outlineLvl w:val="0"/>
    </w:pPr>
    <w:rPr>
      <w:rFonts w:eastAsia="黑体"/>
    </w:rPr>
  </w:style>
  <w:style w:type="paragraph" w:styleId="4">
    <w:name w:val="heading 2"/>
    <w:basedOn w:val="1"/>
    <w:next w:val="1"/>
    <w:qFormat/>
    <w:uiPriority w:val="0"/>
    <w:pPr>
      <w:adjustRightInd w:val="0"/>
      <w:snapToGrid w:val="0"/>
      <w:spacing w:line="336" w:lineRule="auto"/>
      <w:ind w:firstLine="200" w:firstLineChars="200"/>
      <w:outlineLvl w:val="1"/>
    </w:pPr>
    <w:rPr>
      <w:rFonts w:eastAsia="楷体_GB231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6">
    <w:name w:val="heading 4"/>
    <w:basedOn w:val="1"/>
    <w:next w:val="1"/>
    <w:qFormat/>
    <w:uiPriority w:val="0"/>
    <w:pPr>
      <w:spacing w:line="300" w:lineRule="auto"/>
      <w:jc w:val="center"/>
      <w:outlineLvl w:val="3"/>
    </w:pPr>
    <w:rPr>
      <w:rFonts w:eastAsia="长城小标宋体" w:cs="Times New Roman"/>
      <w:b/>
      <w:bCs/>
      <w:spacing w:val="6"/>
      <w:sz w:val="44"/>
      <w:szCs w:val="44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Cs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Hyperlink"/>
    <w:basedOn w:val="11"/>
    <w:qFormat/>
    <w:uiPriority w:val="0"/>
    <w:rPr>
      <w:color w:val="0563C1"/>
      <w:u w:val="single"/>
    </w:rPr>
  </w:style>
  <w:style w:type="paragraph" w:customStyle="1" w:styleId="13">
    <w:name w:val="附件标题"/>
    <w:basedOn w:val="6"/>
    <w:next w:val="1"/>
    <w:qFormat/>
    <w:uiPriority w:val="0"/>
    <w:rPr>
      <w:sz w:val="36"/>
      <w:szCs w:val="36"/>
    </w:rPr>
  </w:style>
  <w:style w:type="paragraph" w:styleId="14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1135</Words>
  <Characters>1153</Characters>
  <Lines>140</Lines>
  <Paragraphs>79</Paragraphs>
  <TotalTime>61</TotalTime>
  <ScaleCrop>false</ScaleCrop>
  <LinksUpToDate>false</LinksUpToDate>
  <CharactersWithSpaces>1571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2026-09-01T03:19:00Z</dcterms:created>
  <dc:creator>KJRBPLL</dc:creator>
  <cp:lastModifiedBy>DELL</cp:lastModifiedBy>
  <dcterms:modified xsi:type="dcterms:W3CDTF">2026-10-20T00:40:07Z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72BB75C09B1C43268E07E90EE43E627B</vt:lpwstr>
  </property>
  <property fmtid="{D5CDD505-2E9C-101B-9397-08002B2CF9AE}" pid="4" name="KSOTemplateDocerSaveRecord">
    <vt:lpwstr>eyJoZGlkIjoiMDVlOTA3NmRmZjA2MjJiMDg0MDgyZjFiZTAxOWE3MDkiLCJ1c2VySWQiOiIzMjMyMTAwMDgifQ==</vt:lpwstr>
  </property>
</Properties>
</file>