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FCFEE">
      <w:pPr>
        <w:spacing w:line="576" w:lineRule="exact"/>
        <w:textAlignment w:val="center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2</w:t>
      </w:r>
    </w:p>
    <w:p w14:paraId="72FC86C1">
      <w:pPr>
        <w:spacing w:line="360" w:lineRule="auto"/>
        <w:jc w:val="center"/>
        <w:textAlignment w:val="center"/>
        <w:outlineLvl w:val="3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/>
          <w:color w:val="000000"/>
          <w:sz w:val="44"/>
          <w:szCs w:val="44"/>
        </w:rPr>
        <w:t>2026</w:t>
      </w:r>
      <w:r>
        <w:rPr>
          <w:rFonts w:hint="eastAsia" w:ascii="方正小标宋_GBK" w:eastAsia="方正小标宋_GBK" w:cs="方正小标宋_GBK"/>
          <w:color w:val="000000"/>
          <w:sz w:val="44"/>
          <w:szCs w:val="44"/>
        </w:rPr>
        <w:t>年前沿新兴技术科普作品自荐表</w:t>
      </w:r>
    </w:p>
    <w:p w14:paraId="3C96CD97"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</w:p>
    <w:p w14:paraId="126F7782"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24"/>
        </w:rPr>
      </w:pPr>
      <w:r>
        <w:rPr>
          <w:rFonts w:hint="eastAsia" w:ascii="Times New Roman" w:hAnsi="Times New Roman" w:eastAsia="仿宋_GB2312" w:cs="仿宋_GB2312"/>
          <w:color w:val="000000"/>
          <w:sz w:val="24"/>
        </w:rPr>
        <w:t>自荐机构（个人）：</w:t>
      </w:r>
      <w:r>
        <w:rPr>
          <w:rFonts w:ascii="Times New Roman" w:hAnsi="Times New Roman" w:eastAsia="仿宋_GB2312" w:cs="仿宋_GB2312"/>
          <w:color w:val="000000"/>
          <w:sz w:val="24"/>
        </w:rPr>
        <w:t xml:space="preserve">              </w:t>
      </w:r>
      <w:r>
        <w:rPr>
          <w:rFonts w:hint="eastAsia" w:ascii="Times New Roman" w:hAnsi="Times New Roman" w:eastAsia="仿宋_GB2312" w:cs="仿宋_GB2312"/>
          <w:color w:val="000000"/>
          <w:sz w:val="24"/>
        </w:rPr>
        <w:t xml:space="preserve">  </w:t>
      </w:r>
      <w:r>
        <w:rPr>
          <w:rFonts w:ascii="Times New Roman" w:hAnsi="Times New Roman" w:eastAsia="仿宋_GB2312" w:cs="仿宋_GB2312"/>
          <w:color w:val="000000"/>
          <w:sz w:val="24"/>
        </w:rPr>
        <w:t xml:space="preserve">               </w:t>
      </w:r>
      <w:r>
        <w:rPr>
          <w:rFonts w:hint="eastAsia" w:ascii="Times New Roman" w:hAnsi="Times New Roman" w:eastAsia="仿宋_GB2312" w:cs="仿宋_GB2312"/>
          <w:color w:val="000000"/>
          <w:sz w:val="24"/>
        </w:rPr>
        <w:t>自荐时间：</w:t>
      </w:r>
    </w:p>
    <w:tbl>
      <w:tblPr>
        <w:tblStyle w:val="10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05"/>
        <w:gridCol w:w="2378"/>
        <w:gridCol w:w="1294"/>
        <w:gridCol w:w="2927"/>
      </w:tblGrid>
      <w:tr w14:paraId="1F99DC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582CF5D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名  称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A3AED2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586133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5AB577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领   域</w:t>
            </w:r>
          </w:p>
        </w:tc>
        <w:tc>
          <w:tcPr>
            <w:tcW w:w="2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6F7BB9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32040D4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3CFCB9F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6B70D0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2DD0CA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主创人员或机构</w:t>
            </w:r>
          </w:p>
          <w:p w14:paraId="250D141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（注明学习、工作单位及职务</w:t>
            </w:r>
          </w:p>
          <w:p w14:paraId="362A1D9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/职称）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432EFED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1ACF5F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1B2B45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播出平台及网址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E594BA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  <w:p w14:paraId="0196B22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05655C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8EB56F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联系地址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DA982C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25C057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0644FC6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2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96143D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9586A51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C88AF7A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6551E5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836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CE8FF0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内容简介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F367A11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  <w:p w14:paraId="68371FF3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31EB3F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438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C5B6F7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创新点</w:t>
            </w:r>
          </w:p>
          <w:p w14:paraId="4A66239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（内容、构思、表达等）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8F24CD1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  <w:p w14:paraId="240A80B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573BCB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48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542F59D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传播效果</w:t>
            </w:r>
          </w:p>
          <w:p w14:paraId="5134373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（点击量等）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F6C535C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字以内）</w:t>
            </w:r>
          </w:p>
          <w:p w14:paraId="5361765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43C4F0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374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7FDC43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引用素材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6029AD41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，许可使用授权方式、区域、期限（提供证明材料）：</w:t>
            </w:r>
          </w:p>
        </w:tc>
      </w:tr>
      <w:tr w14:paraId="69A0DD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978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7E4C136A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自荐承诺及</w:t>
            </w:r>
          </w:p>
          <w:p w14:paraId="1E7CD2A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授权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19817CDD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本人（本机构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 w14:paraId="17B4CB20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本人（本机构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00AF4FD3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姓名（签字）：           </w:t>
            </w:r>
          </w:p>
          <w:p w14:paraId="3ED80C62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机构（盖章）：           </w:t>
            </w:r>
          </w:p>
          <w:p w14:paraId="49FD5BB0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日        </w:t>
            </w:r>
          </w:p>
          <w:p w14:paraId="0D2CB1F6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如该作品为机构组织创作，由该机构或机构所在单位盖章。</w:t>
            </w:r>
          </w:p>
        </w:tc>
      </w:tr>
      <w:tr w14:paraId="513DA6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855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2F9C91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  <w:t>审核意见</w:t>
            </w:r>
          </w:p>
          <w:p w14:paraId="0F9D93F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</w:rPr>
              <w:t>（机构或相关领域副高级职称及以上人员）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14:paraId="4F331848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经审核，作者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内容无政治性及科学性错误，作者无违背科研诚信及科技伦理的行为。</w:t>
            </w:r>
          </w:p>
          <w:p w14:paraId="6448943D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-CN"/>
              </w:rPr>
              <w:t>同意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>推荐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。</w:t>
            </w:r>
          </w:p>
          <w:p w14:paraId="559F14B5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机构（盖章）：              </w:t>
            </w:r>
          </w:p>
          <w:p w14:paraId="69CD1D0F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专家姓名（签字）：              </w:t>
            </w:r>
          </w:p>
          <w:p w14:paraId="3D8E53D7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工作单位及职务（或职称）：              </w:t>
            </w:r>
          </w:p>
          <w:p w14:paraId="58FBA80E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专家姓名（签字）：              </w:t>
            </w:r>
          </w:p>
          <w:p w14:paraId="20241613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工作单位及职务（或职称）：              </w:t>
            </w:r>
          </w:p>
          <w:p w14:paraId="571385E0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日        </w:t>
            </w:r>
          </w:p>
        </w:tc>
      </w:tr>
    </w:tbl>
    <w:p w14:paraId="0A899E08">
      <w:pPr>
        <w:autoSpaceDE w:val="0"/>
        <w:adjustRightInd w:val="0"/>
        <w:spacing w:line="576" w:lineRule="exact"/>
        <w:ind w:firstLine="480" w:firstLineChars="200"/>
        <w:textAlignment w:val="center"/>
        <w:outlineLvl w:val="1"/>
        <w:rPr>
          <w:rFonts w:hint="eastAsia" w:ascii="Times New Roman" w:hAnsi="Times New Roman" w:eastAsia="仿宋_GB2312" w:cs="仿宋_GB2312"/>
          <w:color w:val="000000"/>
          <w:sz w:val="24"/>
        </w:rPr>
      </w:pPr>
      <w:r>
        <w:rPr>
          <w:rFonts w:ascii="Times New Roman" w:hAnsi="Times New Roman" w:eastAsia="仿宋_GB2312" w:cs="仿宋_GB2312"/>
          <w:color w:val="000000"/>
          <w:sz w:val="24"/>
        </w:rPr>
        <w:t>注：</w:t>
      </w:r>
      <w:r>
        <w:rPr>
          <w:rFonts w:hint="eastAsia" w:ascii="Times New Roman" w:hAnsi="Times New Roman" w:eastAsia="仿宋_GB2312" w:cs="仿宋_GB2312"/>
          <w:color w:val="000000"/>
          <w:sz w:val="24"/>
        </w:rPr>
        <w:t>签字须手写</w:t>
      </w:r>
    </w:p>
    <w:sectPr>
      <w:footerReference r:id="rId3" w:type="default"/>
      <w:pgSz w:w="11906" w:h="16838"/>
      <w:pgMar w:top="2098" w:right="1474" w:bottom="1984" w:left="1587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方正小标宋简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8A908">
    <w:pPr>
      <w:pStyle w:val="7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66725" cy="1987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6725" cy="198573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B94152A">
                          <w:pPr>
                            <w:pStyle w:val="7"/>
                            <w:rPr>
                              <w:rFonts w:asci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5.65pt;width:36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78tS9gAAAADAQAADwAAAAAAAAABACAAAAAiAAAAZHJz&#10;L2Rvd25yZXYueG1sUEsBAhQAFAAAAAgAh07iQMoDTcIEAgAA9AMAAA4AAAAAAAAAAQAgAAAAJwEA&#10;AGRycy9lMm9Eb2MueG1sUEsFBgAAAAAGAAYAWQEAAJ0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5B94152A">
                    <w:pPr>
                      <w:pStyle w:val="7"/>
                      <w:rPr>
                        <w:rFonts w:asci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225EC236"/>
    <w:rsid w:val="249A4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adjustRightInd w:val="0"/>
      <w:snapToGrid w:val="0"/>
      <w:spacing w:line="336" w:lineRule="auto"/>
      <w:ind w:firstLine="200" w:firstLineChars="200"/>
      <w:outlineLvl w:val="0"/>
    </w:pPr>
    <w:rPr>
      <w:rFonts w:eastAsia="黑体"/>
    </w:rPr>
  </w:style>
  <w:style w:type="paragraph" w:styleId="4">
    <w:name w:val="heading 2"/>
    <w:basedOn w:val="1"/>
    <w:next w:val="1"/>
    <w:qFormat/>
    <w:uiPriority w:val="0"/>
    <w:pPr>
      <w:adjustRightInd w:val="0"/>
      <w:snapToGrid w:val="0"/>
      <w:spacing w:line="336" w:lineRule="auto"/>
      <w:ind w:firstLine="200" w:firstLineChars="200"/>
      <w:outlineLvl w:val="1"/>
    </w:pPr>
    <w:rPr>
      <w:rFonts w:eastAsia="楷体_GB231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6">
    <w:name w:val="heading 4"/>
    <w:basedOn w:val="1"/>
    <w:next w:val="1"/>
    <w:qFormat/>
    <w:uiPriority w:val="0"/>
    <w:pPr>
      <w:spacing w:line="300" w:lineRule="auto"/>
      <w:jc w:val="center"/>
      <w:outlineLvl w:val="3"/>
    </w:pPr>
    <w:rPr>
      <w:rFonts w:eastAsia="长城小标宋体" w:cs="Times New Roman"/>
      <w:b/>
      <w:bCs/>
      <w:spacing w:val="6"/>
      <w:sz w:val="44"/>
      <w:szCs w:val="44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Hyperlink"/>
    <w:basedOn w:val="11"/>
    <w:qFormat/>
    <w:uiPriority w:val="0"/>
    <w:rPr>
      <w:color w:val="0563C1"/>
      <w:u w:val="single"/>
    </w:rPr>
  </w:style>
  <w:style w:type="paragraph" w:customStyle="1" w:styleId="13">
    <w:name w:val="附件标题"/>
    <w:basedOn w:val="6"/>
    <w:next w:val="1"/>
    <w:qFormat/>
    <w:uiPriority w:val="0"/>
    <w:rPr>
      <w:sz w:val="36"/>
      <w:szCs w:val="36"/>
    </w:rPr>
  </w:style>
  <w:style w:type="paragraph" w:styleId="14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1135</Words>
  <Characters>1153</Characters>
  <Lines>140</Lines>
  <Paragraphs>79</Paragraphs>
  <TotalTime>59</TotalTime>
  <ScaleCrop>false</ScaleCrop>
  <LinksUpToDate>false</LinksUpToDate>
  <CharactersWithSpaces>1571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2026-09-01T03:19:00Z</dcterms:created>
  <dc:creator>KJRBPLL</dc:creator>
  <cp:lastModifiedBy>DELL</cp:lastModifiedBy>
  <dcterms:modified xsi:type="dcterms:W3CDTF">2026-10-20T00:41:30Z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72BB75C09B1C43268E07E90EE43E627B</vt:lpwstr>
  </property>
  <property fmtid="{D5CDD505-2E9C-101B-9397-08002B2CF9AE}" pid="4" name="KSOTemplateDocerSaveRecord">
    <vt:lpwstr>eyJoZGlkIjoiMDVlOTA3NmRmZjA2MjJiMDg0MDgyZjFiZTAxOWE3MDkiLCJ1c2VySWQiOiIzMjMyMTAwMDgifQ==</vt:lpwstr>
  </property>
</Properties>
</file>