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403" w:lineRule="exact"/>
        <w:ind w:firstLine="0"/>
        <w:rPr>
          <w:sz w:val="24"/>
          <w:szCs w:val="24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sz w:val="24"/>
          <w:szCs w:val="24"/>
          <w:lang w:val="en-US" w:eastAsia="zh-CN"/>
        </w:rPr>
        <w:t xml:space="preserve"> </w:t>
      </w:r>
    </w:p>
    <w:p>
      <w:pPr>
        <w:pStyle w:val="7"/>
        <w:spacing w:line="403" w:lineRule="exact"/>
        <w:ind w:firstLine="0"/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第七轮全国高等学校五年制本科儿科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学专业（方向）“十四五”规划教材修订调研暨申报主编、副主编及编者汇总审批表</w:t>
      </w:r>
    </w:p>
    <w:p>
      <w:pPr>
        <w:pStyle w:val="7"/>
        <w:spacing w:line="403" w:lineRule="exact"/>
        <w:ind w:firstLine="0"/>
        <w:rPr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教学单位：       </w:t>
      </w:r>
      <w:r>
        <w:rPr>
          <w:sz w:val="24"/>
          <w:szCs w:val="24"/>
          <w:lang w:val="en-US" w:eastAsia="zh-CN"/>
        </w:rPr>
        <w:t xml:space="preserve">      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  <w:lang w:val="en-US" w:eastAsia="zh-CN"/>
        </w:rPr>
        <w:t xml:space="preserve">填报人：      </w:t>
      </w:r>
      <w:r>
        <w:rPr>
          <w:sz w:val="24"/>
          <w:szCs w:val="24"/>
          <w:lang w:val="en-US" w:eastAsia="zh-CN"/>
        </w:rPr>
        <w:t xml:space="preserve">                         </w:t>
      </w:r>
      <w:r>
        <w:rPr>
          <w:rFonts w:hint="eastAsia"/>
          <w:sz w:val="24"/>
          <w:szCs w:val="24"/>
          <w:lang w:val="en-US" w:eastAsia="zh-CN"/>
        </w:rPr>
        <w:t>填报时间：</w:t>
      </w:r>
      <w:r>
        <w:rPr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>2023年  月   日</w:t>
      </w:r>
      <w:r>
        <w:rPr>
          <w:sz w:val="24"/>
          <w:szCs w:val="24"/>
          <w:lang w:val="en-US" w:eastAsia="zh-CN"/>
        </w:rPr>
        <w:t xml:space="preserve">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  <w:lang w:val="en-US" w:eastAsia="zh-CN"/>
        </w:rPr>
        <w:t xml:space="preserve">   </w:t>
      </w:r>
    </w:p>
    <w:tbl>
      <w:tblPr>
        <w:tblStyle w:val="4"/>
        <w:tblW w:w="15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646"/>
        <w:gridCol w:w="1328"/>
        <w:gridCol w:w="1017"/>
        <w:gridCol w:w="2117"/>
        <w:gridCol w:w="822"/>
        <w:gridCol w:w="1056"/>
        <w:gridCol w:w="1990"/>
        <w:gridCol w:w="1268"/>
        <w:gridCol w:w="2075"/>
        <w:gridCol w:w="1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6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所在教研室</w:t>
            </w:r>
          </w:p>
        </w:tc>
        <w:tc>
          <w:tcPr>
            <w:tcW w:w="13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教师姓名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21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82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0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主讲课程</w:t>
            </w: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申报类别（主编</w:t>
            </w:r>
            <w:r>
              <w:rPr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副主编</w:t>
            </w:r>
            <w:r>
              <w:rPr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编者）</w:t>
            </w:r>
          </w:p>
        </w:tc>
        <w:tc>
          <w:tcPr>
            <w:tcW w:w="20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修订申报教材名称</w:t>
            </w: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（数字教材请备注）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41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21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82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7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3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0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21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82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210" w:firstLineChars="100"/>
              <w:jc w:val="both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210" w:firstLineChars="100"/>
              <w:jc w:val="both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210" w:firstLineChars="100"/>
              <w:jc w:val="both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64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210" w:firstLineChars="100"/>
              <w:jc w:val="both"/>
              <w:textAlignment w:val="auto"/>
              <w:rPr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714" w:type="dxa"/>
            <w:gridSpan w:val="7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教学单位意见：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负责人签字：</w:t>
            </w:r>
            <w:r>
              <w:rPr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（盖章）</w:t>
            </w:r>
            <w:r>
              <w:rPr>
                <w:sz w:val="24"/>
                <w:szCs w:val="24"/>
                <w:lang w:val="en-US" w:eastAsia="zh-CN"/>
              </w:rPr>
              <w:t xml:space="preserve">     </w:t>
            </w:r>
          </w:p>
        </w:tc>
        <w:tc>
          <w:tcPr>
            <w:tcW w:w="6811" w:type="dxa"/>
            <w:gridSpan w:val="4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教学单位党组织意见：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负责人签字：</w:t>
            </w:r>
            <w:r>
              <w:rPr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（盖章）</w:t>
            </w:r>
            <w:r>
              <w:rPr>
                <w:sz w:val="24"/>
                <w:szCs w:val="24"/>
                <w:lang w:val="en-US" w:eastAsia="zh-CN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00286863"/>
    <w:rsid w:val="000445EC"/>
    <w:rsid w:val="000B5AFD"/>
    <w:rsid w:val="001324D1"/>
    <w:rsid w:val="00286863"/>
    <w:rsid w:val="00316726"/>
    <w:rsid w:val="00546716"/>
    <w:rsid w:val="005C7156"/>
    <w:rsid w:val="00752F45"/>
    <w:rsid w:val="00794255"/>
    <w:rsid w:val="00AB135F"/>
    <w:rsid w:val="00E577EC"/>
    <w:rsid w:val="00E807BA"/>
    <w:rsid w:val="00EC401A"/>
    <w:rsid w:val="00FB737B"/>
    <w:rsid w:val="04B74CF5"/>
    <w:rsid w:val="05D215EF"/>
    <w:rsid w:val="087370B9"/>
    <w:rsid w:val="091C64FA"/>
    <w:rsid w:val="0ACA6BBD"/>
    <w:rsid w:val="0BBD7FE2"/>
    <w:rsid w:val="0BDE2A9B"/>
    <w:rsid w:val="0D847672"/>
    <w:rsid w:val="0FFE195E"/>
    <w:rsid w:val="11B61DC5"/>
    <w:rsid w:val="189F7A56"/>
    <w:rsid w:val="1A0062D3"/>
    <w:rsid w:val="1C837DA3"/>
    <w:rsid w:val="1EA77665"/>
    <w:rsid w:val="21B8124F"/>
    <w:rsid w:val="22405E06"/>
    <w:rsid w:val="22776AB6"/>
    <w:rsid w:val="22972822"/>
    <w:rsid w:val="246A055E"/>
    <w:rsid w:val="25C46BF1"/>
    <w:rsid w:val="285443B9"/>
    <w:rsid w:val="28C5361B"/>
    <w:rsid w:val="2918671D"/>
    <w:rsid w:val="2A81520E"/>
    <w:rsid w:val="2BFA7026"/>
    <w:rsid w:val="2C6B7F24"/>
    <w:rsid w:val="2F0106CB"/>
    <w:rsid w:val="2F82045D"/>
    <w:rsid w:val="2FFA5481"/>
    <w:rsid w:val="3039695C"/>
    <w:rsid w:val="30FF0C3A"/>
    <w:rsid w:val="3189098A"/>
    <w:rsid w:val="34210B83"/>
    <w:rsid w:val="343230D5"/>
    <w:rsid w:val="34BD6BD9"/>
    <w:rsid w:val="373F2B40"/>
    <w:rsid w:val="38CD3729"/>
    <w:rsid w:val="3A0533F6"/>
    <w:rsid w:val="3B3E6803"/>
    <w:rsid w:val="3BC1190E"/>
    <w:rsid w:val="3C814BF9"/>
    <w:rsid w:val="3F810BF6"/>
    <w:rsid w:val="41CB5A79"/>
    <w:rsid w:val="43C041A1"/>
    <w:rsid w:val="45B20519"/>
    <w:rsid w:val="4961203A"/>
    <w:rsid w:val="49F0440A"/>
    <w:rsid w:val="4ADA20A4"/>
    <w:rsid w:val="4CF16128"/>
    <w:rsid w:val="504053EA"/>
    <w:rsid w:val="530010A8"/>
    <w:rsid w:val="553F4B97"/>
    <w:rsid w:val="5712706A"/>
    <w:rsid w:val="572704AE"/>
    <w:rsid w:val="5A875679"/>
    <w:rsid w:val="5C145A54"/>
    <w:rsid w:val="5E6A32E8"/>
    <w:rsid w:val="613C71BD"/>
    <w:rsid w:val="63661927"/>
    <w:rsid w:val="638C18C2"/>
    <w:rsid w:val="652E2D0D"/>
    <w:rsid w:val="6C3D519B"/>
    <w:rsid w:val="6F4B4A6F"/>
    <w:rsid w:val="731E2BC7"/>
    <w:rsid w:val="74086601"/>
    <w:rsid w:val="76A553AD"/>
    <w:rsid w:val="7A4D2750"/>
    <w:rsid w:val="7AA5772A"/>
    <w:rsid w:val="7C825436"/>
    <w:rsid w:val="7E5356EF"/>
    <w:rsid w:val="7F57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en-US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Body text|1"/>
    <w:basedOn w:val="1"/>
    <w:qFormat/>
    <w:uiPriority w:val="99"/>
    <w:pPr>
      <w:spacing w:line="394" w:lineRule="auto"/>
      <w:ind w:firstLine="400"/>
    </w:pPr>
    <w:rPr>
      <w:rFonts w:ascii="宋体" w:hAnsi="宋体" w:cs="宋体"/>
      <w:sz w:val="22"/>
      <w:szCs w:val="22"/>
      <w:lang w:val="zh-TW" w:eastAsia="zh-TW"/>
    </w:rPr>
  </w:style>
  <w:style w:type="character" w:customStyle="1" w:styleId="8">
    <w:name w:val="Header Char"/>
    <w:basedOn w:val="6"/>
    <w:link w:val="3"/>
    <w:semiHidden/>
    <w:qFormat/>
    <w:locked/>
    <w:uiPriority w:val="99"/>
    <w:rPr>
      <w:rFonts w:ascii="Times New Roman" w:hAnsi="Times New Roman" w:cs="Times New Roman"/>
      <w:color w:val="000000"/>
      <w:kern w:val="0"/>
      <w:sz w:val="18"/>
      <w:szCs w:val="18"/>
      <w:lang w:eastAsia="en-US"/>
    </w:rPr>
  </w:style>
  <w:style w:type="character" w:customStyle="1" w:styleId="9">
    <w:name w:val="Footer Char"/>
    <w:basedOn w:val="6"/>
    <w:link w:val="2"/>
    <w:semiHidden/>
    <w:qFormat/>
    <w:locked/>
    <w:uiPriority w:val="99"/>
    <w:rPr>
      <w:rFonts w:ascii="Times New Roman" w:hAnsi="Times New Roman" w:cs="Times New Roman"/>
      <w:color w:val="000000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178</Words>
  <Characters>181</Characters>
  <Lines>0</Lines>
  <Paragraphs>0</Paragraphs>
  <TotalTime>8</TotalTime>
  <ScaleCrop>false</ScaleCrop>
  <LinksUpToDate>false</LinksUpToDate>
  <CharactersWithSpaces>291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2021-09-26T08:13:00Z</dcterms:created>
  <dc:creator>dell</dc:creator>
  <cp:lastModifiedBy>杨乐乐</cp:lastModifiedBy>
  <cp:lastPrinted>2022-10-14T07:20:00Z</cp:lastPrinted>
  <dcterms:modified xsi:type="dcterms:W3CDTF">2023-05-24T08:35:57Z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2128F68CD3524FC591E0696E869CD19A</vt:lpwstr>
  </property>
</Properties>
</file>